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51" w:rsidRPr="00E035D4" w:rsidRDefault="00745B51" w:rsidP="00E035D4">
      <w:pPr>
        <w:pStyle w:val="Title"/>
        <w:ind w:left="0" w:firstLine="567"/>
        <w:jc w:val="center"/>
        <w:rPr>
          <w:b/>
          <w:bCs/>
        </w:rPr>
      </w:pPr>
      <w:r w:rsidRPr="00E035D4">
        <w:rPr>
          <w:b/>
          <w:bCs/>
        </w:rPr>
        <w:t xml:space="preserve">Памятка </w:t>
      </w:r>
      <w:r>
        <w:rPr>
          <w:b/>
          <w:bCs/>
        </w:rPr>
        <w:t>тренеров</w:t>
      </w:r>
    </w:p>
    <w:p w:rsidR="00745B51" w:rsidRDefault="00745B51">
      <w:pPr>
        <w:pStyle w:val="BodyText"/>
        <w:ind w:left="0"/>
        <w:rPr>
          <w:sz w:val="36"/>
          <w:szCs w:val="36"/>
        </w:rPr>
      </w:pPr>
    </w:p>
    <w:p w:rsidR="00745B51" w:rsidRDefault="00745B51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теоретические и практические материалы по своим предметам  на ближайшие 2 недели, в электронном виде (Word, Exсel).</w:t>
      </w:r>
    </w:p>
    <w:p w:rsidR="00745B51" w:rsidRDefault="00745B51" w:rsidP="00E035D4">
      <w:pPr>
        <w:pStyle w:val="ListParagraph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>В заданиях указать:</w:t>
      </w:r>
    </w:p>
    <w:p w:rsidR="00745B51" w:rsidRDefault="00745B51" w:rsidP="00E035D4">
      <w:pPr>
        <w:pStyle w:val="BodyText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(сделать конспект, ответить на вопросы, решить, сделать анализ и т.д.)</w:t>
      </w:r>
    </w:p>
    <w:p w:rsidR="00745B51" w:rsidRDefault="00745B51" w:rsidP="00E035D4">
      <w:pPr>
        <w:pStyle w:val="BodyText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745B51" w:rsidRDefault="00745B51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 др.) </w:t>
      </w:r>
    </w:p>
    <w:p w:rsidR="00745B51" w:rsidRDefault="00745B51" w:rsidP="00E035D4">
      <w:pPr>
        <w:pStyle w:val="BodyText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  <w:bCs/>
        </w:rPr>
        <w:t>датой</w:t>
      </w:r>
      <w:r>
        <w:t xml:space="preserve">, на которую выкладывается задание. </w:t>
      </w:r>
    </w:p>
    <w:p w:rsidR="00745B51" w:rsidRPr="00E035D4" w:rsidRDefault="00745B51" w:rsidP="00E035D4">
      <w:pPr>
        <w:pStyle w:val="BodyText"/>
        <w:numPr>
          <w:ilvl w:val="0"/>
          <w:numId w:val="1"/>
        </w:numPr>
        <w:tabs>
          <w:tab w:val="left" w:pos="0"/>
        </w:tabs>
        <w:spacing w:line="285" w:lineRule="auto"/>
        <w:ind w:left="0" w:right="14" w:firstLine="380"/>
        <w:jc w:val="both"/>
      </w:pPr>
      <w:r w:rsidRPr="00E035D4">
        <w:t xml:space="preserve">Передавать </w:t>
      </w:r>
      <w:r>
        <w:t>заместителю директора Закировой Л.Р</w:t>
      </w:r>
      <w:r w:rsidRPr="00E035D4">
        <w:t xml:space="preserve"> для размещения на сайте </w:t>
      </w:r>
      <w:r>
        <w:t>спортивной школы</w:t>
      </w:r>
      <w:r w:rsidRPr="00E035D4">
        <w:t>.</w:t>
      </w:r>
    </w:p>
    <w:p w:rsidR="00745B51" w:rsidRDefault="00745B51" w:rsidP="00E035D4">
      <w:pPr>
        <w:pStyle w:val="ListParagraph"/>
        <w:numPr>
          <w:ilvl w:val="0"/>
          <w:numId w:val="1"/>
        </w:numPr>
        <w:tabs>
          <w:tab w:val="left" w:pos="0"/>
        </w:tabs>
        <w:spacing w:line="357" w:lineRule="auto"/>
        <w:ind w:left="0" w:right="14" w:firstLine="380"/>
        <w:jc w:val="both"/>
        <w:rPr>
          <w:sz w:val="28"/>
          <w:szCs w:val="28"/>
        </w:rPr>
      </w:pPr>
      <w:r>
        <w:rPr>
          <w:sz w:val="28"/>
          <w:szCs w:val="28"/>
        </w:rPr>
        <w:t>Передать рабочий адрес электронной почты для приёма работ.</w:t>
      </w:r>
    </w:p>
    <w:p w:rsidR="00745B51" w:rsidRPr="00CD11DB" w:rsidRDefault="00745B51" w:rsidP="006C3F87">
      <w:pPr>
        <w:spacing w:before="87"/>
        <w:jc w:val="both"/>
        <w:rPr>
          <w:b/>
          <w:bCs/>
          <w:sz w:val="28"/>
          <w:szCs w:val="28"/>
        </w:rPr>
      </w:pPr>
      <w:r w:rsidRPr="00CD11DB">
        <w:rPr>
          <w:b/>
          <w:bCs/>
          <w:sz w:val="28"/>
          <w:szCs w:val="28"/>
          <w:u w:val="single"/>
        </w:rPr>
        <w:t>Е</w:t>
      </w:r>
      <w:r>
        <w:rPr>
          <w:b/>
          <w:bCs/>
          <w:sz w:val="28"/>
          <w:szCs w:val="28"/>
          <w:u w:val="single"/>
        </w:rPr>
        <w:t>жедневно в группе WhatsApp занимающи</w:t>
      </w:r>
      <w:r w:rsidRPr="00CD11DB">
        <w:rPr>
          <w:b/>
          <w:bCs/>
          <w:sz w:val="28"/>
          <w:szCs w:val="28"/>
          <w:u w:val="single"/>
        </w:rPr>
        <w:t>хся:</w:t>
      </w:r>
    </w:p>
    <w:p w:rsidR="00745B51" w:rsidRPr="00CD11DB" w:rsidRDefault="00745B51" w:rsidP="00711025">
      <w:pPr>
        <w:pStyle w:val="ListParagraph"/>
        <w:numPr>
          <w:ilvl w:val="0"/>
          <w:numId w:val="4"/>
        </w:numPr>
        <w:spacing w:line="276" w:lineRule="auto"/>
        <w:jc w:val="both"/>
        <w:rPr>
          <w:b/>
          <w:bCs/>
          <w:sz w:val="36"/>
          <w:szCs w:val="36"/>
        </w:rPr>
      </w:pPr>
      <w:r>
        <w:rPr>
          <w:sz w:val="28"/>
          <w:szCs w:val="28"/>
        </w:rPr>
        <w:t>Каждый занимающийся</w:t>
      </w:r>
      <w:r w:rsidRPr="00CD11DB">
        <w:rPr>
          <w:sz w:val="28"/>
          <w:szCs w:val="28"/>
        </w:rPr>
        <w:t xml:space="preserve"> пишет, болен/не болен и t</w:t>
      </w:r>
      <w:r w:rsidRPr="00CD11DB">
        <w:rPr>
          <w:sz w:val="28"/>
          <w:szCs w:val="28"/>
          <w:vertAlign w:val="superscript"/>
        </w:rPr>
        <w:t>o</w:t>
      </w:r>
      <w:r w:rsidRPr="00CD11DB">
        <w:rPr>
          <w:sz w:val="28"/>
          <w:szCs w:val="28"/>
        </w:rPr>
        <w:t xml:space="preserve"> C </w:t>
      </w:r>
      <w:r w:rsidRPr="00CD11DB">
        <w:rPr>
          <w:b/>
          <w:bCs/>
          <w:sz w:val="36"/>
          <w:szCs w:val="36"/>
        </w:rPr>
        <w:t>до</w:t>
      </w:r>
      <w:r>
        <w:rPr>
          <w:b/>
          <w:bCs/>
          <w:sz w:val="36"/>
          <w:szCs w:val="36"/>
        </w:rPr>
        <w:t xml:space="preserve"> </w:t>
      </w:r>
      <w:r w:rsidRPr="00CD11DB">
        <w:rPr>
          <w:b/>
          <w:bCs/>
          <w:sz w:val="36"/>
          <w:szCs w:val="36"/>
        </w:rPr>
        <w:t>8.00</w:t>
      </w:r>
    </w:p>
    <w:p w:rsidR="00745B51" w:rsidRPr="00CD11DB" w:rsidRDefault="00745B51" w:rsidP="00711025">
      <w:pPr>
        <w:pStyle w:val="BodyText"/>
        <w:numPr>
          <w:ilvl w:val="0"/>
          <w:numId w:val="4"/>
        </w:numPr>
        <w:spacing w:line="276" w:lineRule="auto"/>
        <w:jc w:val="both"/>
        <w:rPr>
          <w:i/>
          <w:iCs/>
        </w:rPr>
      </w:pPr>
      <w:r>
        <w:t>Тренер</w:t>
      </w:r>
      <w:r w:rsidRPr="00CD11DB">
        <w:t xml:space="preserve"> выкладывает расписание на</w:t>
      </w:r>
      <w:r>
        <w:t xml:space="preserve"> </w:t>
      </w:r>
      <w:r w:rsidRPr="00CD11DB">
        <w:t>день</w:t>
      </w:r>
    </w:p>
    <w:p w:rsidR="00745B51" w:rsidRPr="00CD11DB" w:rsidRDefault="00745B51" w:rsidP="006C3F87">
      <w:pPr>
        <w:spacing w:before="279"/>
        <w:ind w:left="116"/>
        <w:jc w:val="both"/>
        <w:rPr>
          <w:b/>
          <w:bCs/>
          <w:sz w:val="28"/>
          <w:szCs w:val="28"/>
        </w:rPr>
      </w:pPr>
      <w:r w:rsidRPr="00CD11DB">
        <w:rPr>
          <w:b/>
          <w:bCs/>
          <w:sz w:val="28"/>
          <w:szCs w:val="28"/>
          <w:u w:val="single"/>
        </w:rPr>
        <w:t>В группу WhatsApp родителей:</w:t>
      </w:r>
    </w:p>
    <w:p w:rsidR="00745B51" w:rsidRPr="00CD11DB" w:rsidRDefault="00745B51" w:rsidP="00997A25">
      <w:pPr>
        <w:pStyle w:val="ListParagraph"/>
        <w:numPr>
          <w:ilvl w:val="0"/>
          <w:numId w:val="3"/>
        </w:numPr>
        <w:spacing w:before="158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Тренер</w:t>
      </w:r>
      <w:r w:rsidRPr="00CD11DB">
        <w:rPr>
          <w:sz w:val="28"/>
          <w:szCs w:val="28"/>
        </w:rPr>
        <w:t xml:space="preserve"> выкладывает расписание на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день</w:t>
      </w:r>
    </w:p>
    <w:p w:rsidR="00745B51" w:rsidRPr="00CD11DB" w:rsidRDefault="00745B51" w:rsidP="00997A25">
      <w:pPr>
        <w:pStyle w:val="ListParagraph"/>
        <w:numPr>
          <w:ilvl w:val="0"/>
          <w:numId w:val="3"/>
        </w:numPr>
        <w:spacing w:before="163"/>
        <w:ind w:left="284" w:firstLine="0"/>
        <w:jc w:val="both"/>
        <w:rPr>
          <w:sz w:val="28"/>
          <w:szCs w:val="28"/>
        </w:rPr>
      </w:pPr>
      <w:r w:rsidRPr="00CD11DB">
        <w:rPr>
          <w:sz w:val="28"/>
          <w:szCs w:val="28"/>
        </w:rPr>
        <w:t>Принимает сообщение от родителей о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заболевших</w:t>
      </w:r>
    </w:p>
    <w:p w:rsidR="00745B51" w:rsidRPr="00CD11DB" w:rsidRDefault="00745B51" w:rsidP="00997A25">
      <w:pPr>
        <w:pStyle w:val="ListParagraph"/>
        <w:numPr>
          <w:ilvl w:val="0"/>
          <w:numId w:val="3"/>
        </w:numPr>
        <w:spacing w:before="163" w:line="357" w:lineRule="auto"/>
        <w:ind w:left="284" w:right="572" w:firstLine="0"/>
        <w:jc w:val="both"/>
        <w:rPr>
          <w:sz w:val="28"/>
          <w:szCs w:val="28"/>
        </w:rPr>
      </w:pPr>
      <w:r w:rsidRPr="00CD11DB">
        <w:rPr>
          <w:sz w:val="28"/>
          <w:szCs w:val="28"/>
        </w:rPr>
        <w:t>Сообщает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дистанционных</w:t>
      </w:r>
      <w:r>
        <w:rPr>
          <w:sz w:val="28"/>
          <w:szCs w:val="28"/>
        </w:rPr>
        <w:t xml:space="preserve"> </w:t>
      </w:r>
      <w:r w:rsidRPr="00CD11DB">
        <w:rPr>
          <w:sz w:val="28"/>
          <w:szCs w:val="28"/>
        </w:rPr>
        <w:t>заданий</w:t>
      </w:r>
      <w:r>
        <w:rPr>
          <w:sz w:val="28"/>
          <w:szCs w:val="28"/>
        </w:rPr>
        <w:t>.</w:t>
      </w:r>
    </w:p>
    <w:p w:rsidR="00745B51" w:rsidRPr="006C3F87" w:rsidRDefault="00745B51" w:rsidP="006C3F87">
      <w:pPr>
        <w:tabs>
          <w:tab w:val="left" w:pos="0"/>
        </w:tabs>
        <w:spacing w:before="163" w:line="357" w:lineRule="auto"/>
        <w:ind w:right="14"/>
        <w:jc w:val="both"/>
        <w:rPr>
          <w:sz w:val="28"/>
          <w:szCs w:val="28"/>
        </w:rPr>
      </w:pPr>
    </w:p>
    <w:sectPr w:rsidR="00745B51" w:rsidRPr="006C3F87" w:rsidSect="009F507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6" w:hanging="360"/>
      </w:pPr>
      <w:rPr>
        <w:rFonts w:ascii="Wingdings" w:hAnsi="Wingdings" w:cs="Wingdings" w:hint="default"/>
      </w:r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0D6"/>
    <w:rsid w:val="000756A2"/>
    <w:rsid w:val="00081BBE"/>
    <w:rsid w:val="00241544"/>
    <w:rsid w:val="00283EC4"/>
    <w:rsid w:val="006C3F87"/>
    <w:rsid w:val="00711025"/>
    <w:rsid w:val="00745B51"/>
    <w:rsid w:val="008C70D6"/>
    <w:rsid w:val="00997A25"/>
    <w:rsid w:val="009F5071"/>
    <w:rsid w:val="00A4560E"/>
    <w:rsid w:val="00CD11DB"/>
    <w:rsid w:val="00D36627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F5071"/>
    <w:pPr>
      <w:ind w:left="74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25FA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125F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Normal"/>
    <w:uiPriority w:val="99"/>
    <w:rsid w:val="009F5071"/>
  </w:style>
  <w:style w:type="paragraph" w:styleId="BalloonText">
    <w:name w:val="Balloon Text"/>
    <w:basedOn w:val="Normal"/>
    <w:link w:val="BalloonTextChar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129</Words>
  <Characters>740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User</cp:lastModifiedBy>
  <cp:revision>8</cp:revision>
  <cp:lastPrinted>2020-03-23T10:15:00Z</cp:lastPrinted>
  <dcterms:created xsi:type="dcterms:W3CDTF">2020-03-21T07:46:00Z</dcterms:created>
  <dcterms:modified xsi:type="dcterms:W3CDTF">2020-04-07T11:46:00Z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